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11" w:rsidRPr="00FC0953" w:rsidRDefault="00A64E11" w:rsidP="00FC0953">
      <w:pPr>
        <w:spacing w:before="150" w:after="150" w:line="240" w:lineRule="auto"/>
        <w:ind w:right="75"/>
        <w:jc w:val="center"/>
        <w:rPr>
          <w:rFonts w:ascii="Times New Roman" w:hAnsi="Times New Roman"/>
          <w:b/>
          <w:i/>
          <w:color w:val="0000FF"/>
          <w:sz w:val="44"/>
          <w:szCs w:val="44"/>
          <w:u w:val="single"/>
          <w:lang w:eastAsia="ru-RU"/>
        </w:rPr>
      </w:pPr>
      <w:r w:rsidRPr="00FC0953">
        <w:rPr>
          <w:rFonts w:ascii="Times New Roman" w:hAnsi="Times New Roman"/>
          <w:b/>
          <w:i/>
          <w:color w:val="0000FF"/>
          <w:sz w:val="44"/>
          <w:szCs w:val="44"/>
          <w:u w:val="single"/>
          <w:lang w:eastAsia="ru-RU"/>
        </w:rPr>
        <w:t>Правила безопасного катания на роликах,велосипеде,самокате</w:t>
      </w:r>
    </w:p>
    <w:p w:rsidR="00A64E11" w:rsidRDefault="00A64E11" w:rsidP="00E1564F">
      <w:pPr>
        <w:spacing w:before="150" w:after="150" w:line="240" w:lineRule="auto"/>
        <w:ind w:left="-426" w:right="75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Лет</w:t>
      </w:r>
      <w:r>
        <w:rPr>
          <w:rFonts w:ascii="Times New Roman" w:hAnsi="Times New Roman"/>
          <w:sz w:val="32"/>
          <w:szCs w:val="32"/>
          <w:lang w:eastAsia="ru-RU"/>
        </w:rPr>
        <w:t xml:space="preserve">о </w:t>
      </w:r>
      <w:r w:rsidRPr="00E1564F">
        <w:rPr>
          <w:rFonts w:ascii="Times New Roman" w:hAnsi="Times New Roman"/>
          <w:sz w:val="32"/>
          <w:szCs w:val="32"/>
          <w:lang w:eastAsia="ru-RU"/>
        </w:rPr>
        <w:t xml:space="preserve">– отличное время </w:t>
      </w:r>
      <w:r>
        <w:rPr>
          <w:rFonts w:ascii="Times New Roman" w:hAnsi="Times New Roman"/>
          <w:sz w:val="32"/>
          <w:szCs w:val="32"/>
          <w:lang w:eastAsia="ru-RU"/>
        </w:rPr>
        <w:t xml:space="preserve">года </w:t>
      </w:r>
      <w:r w:rsidRPr="00E1564F">
        <w:rPr>
          <w:rFonts w:ascii="Times New Roman" w:hAnsi="Times New Roman"/>
          <w:sz w:val="32"/>
          <w:szCs w:val="32"/>
          <w:lang w:eastAsia="ru-RU"/>
        </w:rPr>
        <w:t xml:space="preserve">для катания на роликах, велосипеде или самокате. Но необходимо соблюдать определенные правила безопасного катания, чтобы прекрасная прогулка не закончилась в травмопункте. </w:t>
      </w:r>
    </w:p>
    <w:p w:rsidR="00A64E11" w:rsidRPr="00AB0F37" w:rsidRDefault="00A64E11" w:rsidP="00E1564F">
      <w:pPr>
        <w:spacing w:before="150" w:after="150" w:line="240" w:lineRule="auto"/>
        <w:ind w:left="-426" w:right="75"/>
        <w:jc w:val="center"/>
        <w:rPr>
          <w:rFonts w:ascii="Times New Roman" w:hAnsi="Times New Roman"/>
          <w:b/>
          <w:i/>
          <w:color w:val="FF0000"/>
          <w:sz w:val="44"/>
          <w:szCs w:val="44"/>
          <w:u w:val="single"/>
          <w:lang w:eastAsia="ru-RU"/>
        </w:rPr>
      </w:pPr>
      <w:r w:rsidRPr="00AB0F37">
        <w:rPr>
          <w:rFonts w:ascii="Times New Roman" w:hAnsi="Times New Roman"/>
          <w:b/>
          <w:i/>
          <w:color w:val="FF0000"/>
          <w:sz w:val="44"/>
          <w:szCs w:val="44"/>
          <w:u w:val="single"/>
          <w:lang w:eastAsia="ru-RU"/>
        </w:rPr>
        <w:t>Помните, необходимо:</w:t>
      </w:r>
    </w:p>
    <w:p w:rsidR="00A64E11" w:rsidRPr="00E1564F" w:rsidRDefault="00A64E11" w:rsidP="00E1564F">
      <w:pPr>
        <w:spacing w:before="150" w:after="150" w:line="240" w:lineRule="auto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1. Надевать защитный шлем, перчатки, щитки на руки и голени, наколенники и налокотники. Асфальт и тротуарная плитка очень твердые, и падение на них может завершиться переломом или сильным ушибом, а падают поначалу все, и даже профи не всегда могут победить гравитацию. Кататься без защиты – признак не крутизны, как кажется многим новичкам и, в частности, подросткам, желающим похвастаться перед сверстниками, а банальной глупости и отсутствия чувства самосохранения.</w:t>
      </w:r>
    </w:p>
    <w:p w:rsidR="00A64E11" w:rsidRPr="00E1564F" w:rsidRDefault="00A64E11" w:rsidP="00E1564F">
      <w:pPr>
        <w:spacing w:before="150" w:after="150" w:line="240" w:lineRule="auto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2. Не ездить на неисправном транспорте – шанс, что важная деталь отвалится прямо во время движения, и «водитель» полетит вверх тормашками вместе с железным конем, резко возрастает.</w:t>
      </w:r>
    </w:p>
    <w:p w:rsidR="00A64E11" w:rsidRPr="00E1564F" w:rsidRDefault="00A64E11" w:rsidP="00E1564F">
      <w:pPr>
        <w:spacing w:before="150" w:after="150" w:line="240" w:lineRule="auto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3. Не кататься в непосредственной близости от других велосипедистов, роллеров, скейтеров и «самокатеров», особенно, если еще мало опыта – легко налететь друг на друга и упасть вместе.</w:t>
      </w:r>
    </w:p>
    <w:p w:rsidR="00A64E11" w:rsidRDefault="00A64E11" w:rsidP="00E1564F">
      <w:pPr>
        <w:spacing w:before="150" w:after="150" w:line="408" w:lineRule="atLeast"/>
        <w:ind w:left="-426" w:right="7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pless.pnzreg.ru/files/pless_mokshan_pnzreg_ru/deti(2).jpg" style="width:333pt;height:250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">
            <v:imagedata r:id="rId4" o:title="" croptop="-235f" cropbottom="-322f" cropright="-99f"/>
            <o:lock v:ext="edit" aspectratio="f"/>
          </v:shape>
        </w:pict>
      </w:r>
    </w:p>
    <w:p w:rsidR="00A64E11" w:rsidRPr="00E1564F" w:rsidRDefault="00A64E11" w:rsidP="00E1564F">
      <w:pPr>
        <w:spacing w:before="150" w:after="150" w:line="408" w:lineRule="atLeast"/>
        <w:ind w:left="-426" w:right="75"/>
        <w:rPr>
          <w:rFonts w:ascii="Times New Roman" w:hAnsi="Times New Roman"/>
          <w:sz w:val="24"/>
          <w:szCs w:val="24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4. Научиться правильно группироваться при падении. Такое умение позволит сделать ваши ролле</w:t>
      </w:r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E1564F">
        <w:rPr>
          <w:rFonts w:ascii="Times New Roman" w:hAnsi="Times New Roman"/>
          <w:sz w:val="32"/>
          <w:szCs w:val="32"/>
          <w:lang w:eastAsia="ru-RU"/>
        </w:rPr>
        <w:t>- и велопрогулки менее травмоопасными, ведь, как уже было сказано, от встреч с твердыми поверхностями не застрахован никто.</w:t>
      </w:r>
    </w:p>
    <w:p w:rsidR="00A64E11" w:rsidRPr="00E1564F" w:rsidRDefault="00A64E11" w:rsidP="00E1564F">
      <w:pPr>
        <w:spacing w:before="150" w:after="150" w:line="408" w:lineRule="atLeast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5. Крепить на одежду светоотражающие элементы при езде в темное время суток или при плохой погоде: так одинокую фигуру лучше видно другим участникам движения, в частности, автомобилистам, что снижает вероятность столкновения.</w:t>
      </w:r>
    </w:p>
    <w:p w:rsidR="00A64E11" w:rsidRPr="00E1564F" w:rsidRDefault="00A64E11" w:rsidP="00E1564F">
      <w:pPr>
        <w:spacing w:before="150" w:after="150" w:line="408" w:lineRule="atLeast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6. Не баловаться во время движения: ездить вдвоем на одноместном велосипеде или самокате, не держаться за руль и т.п. Чем меньше опыт, тем аккуратнее следует вести себя на дороге. В противном случае падение или поломка транспорта вам практически обеспечены.</w:t>
      </w:r>
    </w:p>
    <w:p w:rsidR="00A64E11" w:rsidRDefault="00A64E11" w:rsidP="00E1564F">
      <w:pPr>
        <w:spacing w:before="150" w:after="150" w:line="408" w:lineRule="atLeast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7. Выполнять «финты» только на предназначенной или подходящей для этого площадке, но никак не на проезжей части, тротуаре или детской площадке, где играют несмышленые малыши. Этим вы обезопасите и себя от незапланированных приземлений, и невольных свидетелей ваших «выкрутасов» от попадания под колеса.</w:t>
      </w:r>
    </w:p>
    <w:p w:rsidR="00A64E11" w:rsidRPr="00E1564F" w:rsidRDefault="00A64E11" w:rsidP="00E1564F">
      <w:pPr>
        <w:spacing w:before="150" w:after="150" w:line="408" w:lineRule="atLeast"/>
        <w:ind w:left="-426" w:right="75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noProof/>
          <w:lang w:eastAsia="ru-RU"/>
        </w:rPr>
        <w:pict>
          <v:shape id="Рисунок 3" o:spid="_x0000_i1026" type="#_x0000_t75" alt="http://student73.ru/wp-content/image/deti-katayutsya-skeytborde-video-2.jpg" style="width:448.5pt;height:282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">
            <v:imagedata r:id="rId5" o:title="" croptop="-210f" cropbottom="-320f" cropright="-58f"/>
            <o:lock v:ext="edit" aspectratio="f"/>
          </v:shape>
        </w:pict>
      </w:r>
    </w:p>
    <w:p w:rsidR="00A64E11" w:rsidRDefault="00A64E11" w:rsidP="00E1564F">
      <w:pPr>
        <w:spacing w:before="150" w:after="150" w:line="408" w:lineRule="atLeast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A64E11" w:rsidRDefault="00A64E11" w:rsidP="00E1564F">
      <w:pPr>
        <w:spacing w:before="150" w:after="150" w:line="408" w:lineRule="atLeast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8. Выучить правила дорожного движения. По закону, велосипедист – равноправный участник движения, как и автомобилист, и должен подчиняться правилам ПДД. Например, важно знать, как правильно показывать рукой, что хотите повернуть, как надо пересекать регулируемые перекрестки, по какой стороне дороги ехать. А вот роллеры приравнены к пешеходам и не должны появляться на проезжей части.</w:t>
      </w:r>
    </w:p>
    <w:p w:rsidR="00A64E11" w:rsidRPr="00E1564F" w:rsidRDefault="00A64E11" w:rsidP="008D028E">
      <w:pPr>
        <w:spacing w:before="150" w:after="150" w:line="408" w:lineRule="atLeast"/>
        <w:ind w:left="-426" w:right="75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noProof/>
          <w:lang w:eastAsia="ru-RU"/>
        </w:rPr>
        <w:pict>
          <v:shape id="Рисунок 4" o:spid="_x0000_i1027" type="#_x0000_t75" alt="http://vtrende24.ru/files/uploads/blog/roliki/28877602339ed12e6b220b9f2cd6b169.jpg" style="width:478.5pt;height:302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YAAAAAAAAAAAACnZl&#10;Y3RvckRhdGFib29sAQAAAABQZ1BzZW51bQAAAABQZ1BzAAAAAFBnUEMAAAAATGVmdFVudEYjUmx0&#10;AAAAAAAAAAAAAAAAVG9wIFVudEYjUmx0AAAAAAAAAAAAAAAAU2NsIFVudEYjUHJjQFkAAAAAAAA4&#10;QklNA+0AAAAAABAAYAAAAAEAAgBgAAAAAQACOEJJTQQmAAAAAAAOAAAAAAAAAAAAAD+AAAA4QklN&#10;BA0AAAAAAAQAAAB4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VQAAAAAUmdodGxvbmcAAALQ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">
            <v:imagedata r:id="rId6" o:title="" croptop="-195f" cropbottom="-298f" cropright="-82f"/>
            <o:lock v:ext="edit" aspectratio="f"/>
          </v:shape>
        </w:pict>
      </w:r>
    </w:p>
    <w:p w:rsidR="00A64E11" w:rsidRPr="00E1564F" w:rsidRDefault="00A64E11" w:rsidP="00E1564F">
      <w:pPr>
        <w:spacing w:before="150" w:after="150" w:line="408" w:lineRule="atLeast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9. Двигаясь по тротуару, ехать очень медленно, аккуратно объезжая пешеходов и предупреждая их о своем приближении. Для велосипедистов езда по тротуарам, вообще-то запрещена законом, но в большинстве случаев – это единственный способ безопасного передвижения в отсутствие специальных дорожек.</w:t>
      </w:r>
    </w:p>
    <w:p w:rsidR="00A64E11" w:rsidRPr="00E1564F" w:rsidRDefault="00A64E11" w:rsidP="00E1564F">
      <w:pPr>
        <w:spacing w:before="150" w:after="150" w:line="408" w:lineRule="atLeast"/>
        <w:ind w:left="-426" w:right="75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564F">
        <w:rPr>
          <w:rFonts w:ascii="Times New Roman" w:hAnsi="Times New Roman"/>
          <w:sz w:val="32"/>
          <w:szCs w:val="32"/>
          <w:lang w:eastAsia="ru-RU"/>
        </w:rPr>
        <w:t>10. Быть предельно внимательным, чтобы ничто не застало врасплох и не заставило потерять равновесие, и отправиться на «свидание» с асфальтом. Таким фактором могут стать и машина, выезжающая из двора, и выскочивший под колеса ребенок или собака, и просто громкий звук.</w:t>
      </w:r>
    </w:p>
    <w:p w:rsidR="00A64E11" w:rsidRDefault="00A64E11">
      <w:pPr>
        <w:ind w:left="-426"/>
      </w:pPr>
      <w:bookmarkStart w:id="0" w:name="_GoBack"/>
      <w:bookmarkEnd w:id="0"/>
    </w:p>
    <w:sectPr w:rsidR="00A64E11" w:rsidSect="00982213">
      <w:pgSz w:w="11906" w:h="16838"/>
      <w:pgMar w:top="1134" w:right="991" w:bottom="1134" w:left="1276" w:header="708" w:footer="708" w:gutter="0"/>
      <w:pgBorders w:offsetFrom="page">
        <w:top w:val="dashDotStroked" w:sz="24" w:space="24" w:color="0000FF"/>
        <w:left w:val="dashDotStroked" w:sz="24" w:space="24" w:color="0000FF"/>
        <w:bottom w:val="dashDotStroked" w:sz="24" w:space="24" w:color="0000FF"/>
        <w:right w:val="dashDotStroked" w:sz="24" w:space="24" w:color="0000FF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64F"/>
    <w:rsid w:val="00127E05"/>
    <w:rsid w:val="001F0322"/>
    <w:rsid w:val="0022256C"/>
    <w:rsid w:val="0023322C"/>
    <w:rsid w:val="00296764"/>
    <w:rsid w:val="003E3B66"/>
    <w:rsid w:val="00424C1A"/>
    <w:rsid w:val="004B67C9"/>
    <w:rsid w:val="005E47F7"/>
    <w:rsid w:val="00667F28"/>
    <w:rsid w:val="006754D4"/>
    <w:rsid w:val="006A3D6D"/>
    <w:rsid w:val="007C2A3C"/>
    <w:rsid w:val="008D028E"/>
    <w:rsid w:val="00933BE8"/>
    <w:rsid w:val="00982213"/>
    <w:rsid w:val="00A64E11"/>
    <w:rsid w:val="00AB0F37"/>
    <w:rsid w:val="00AE7BE7"/>
    <w:rsid w:val="00C45C77"/>
    <w:rsid w:val="00CA613E"/>
    <w:rsid w:val="00E1564F"/>
    <w:rsid w:val="00E76FBB"/>
    <w:rsid w:val="00E9006A"/>
    <w:rsid w:val="00FC0953"/>
    <w:rsid w:val="00FC3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7C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97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3</Pages>
  <Words>458</Words>
  <Characters>2611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admin</cp:lastModifiedBy>
  <cp:revision>8</cp:revision>
  <cp:lastPrinted>2017-05-11T18:13:00Z</cp:lastPrinted>
  <dcterms:created xsi:type="dcterms:W3CDTF">2017-05-10T07:54:00Z</dcterms:created>
  <dcterms:modified xsi:type="dcterms:W3CDTF">2021-06-23T09:03:00Z</dcterms:modified>
</cp:coreProperties>
</file>