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E11" w:rsidRPr="00FC0953" w:rsidRDefault="00A64E11" w:rsidP="00FC0953">
      <w:pPr>
        <w:spacing w:before="150" w:after="150" w:line="240" w:lineRule="auto"/>
        <w:ind w:right="75"/>
        <w:jc w:val="center"/>
        <w:rPr>
          <w:rFonts w:ascii="Times New Roman" w:hAnsi="Times New Roman"/>
          <w:b/>
          <w:i/>
          <w:color w:val="0000FF"/>
          <w:sz w:val="44"/>
          <w:szCs w:val="44"/>
          <w:u w:val="single"/>
          <w:lang w:eastAsia="ru-RU"/>
        </w:rPr>
      </w:pPr>
      <w:r w:rsidRPr="00FC0953">
        <w:rPr>
          <w:rFonts w:ascii="Times New Roman" w:hAnsi="Times New Roman"/>
          <w:b/>
          <w:i/>
          <w:color w:val="0000FF"/>
          <w:sz w:val="44"/>
          <w:szCs w:val="44"/>
          <w:u w:val="single"/>
          <w:lang w:eastAsia="ru-RU"/>
        </w:rPr>
        <w:t>Правила безопасного катания на роликах,велосипеде,самокате</w:t>
      </w:r>
    </w:p>
    <w:p w:rsidR="00A64E11" w:rsidRDefault="00A64E11" w:rsidP="00E1564F">
      <w:pPr>
        <w:spacing w:before="150" w:after="150" w:line="240" w:lineRule="auto"/>
        <w:ind w:left="-426" w:right="75"/>
        <w:rPr>
          <w:rFonts w:ascii="Times New Roman" w:hAnsi="Times New Roman"/>
          <w:sz w:val="32"/>
          <w:szCs w:val="32"/>
          <w:lang w:eastAsia="ru-RU"/>
        </w:rPr>
      </w:pPr>
      <w:r w:rsidRPr="00E1564F">
        <w:rPr>
          <w:rFonts w:ascii="Times New Roman" w:hAnsi="Times New Roman"/>
          <w:sz w:val="32"/>
          <w:szCs w:val="32"/>
          <w:lang w:eastAsia="ru-RU"/>
        </w:rPr>
        <w:t>Лет</w:t>
      </w:r>
      <w:r>
        <w:rPr>
          <w:rFonts w:ascii="Times New Roman" w:hAnsi="Times New Roman"/>
          <w:sz w:val="32"/>
          <w:szCs w:val="32"/>
          <w:lang w:eastAsia="ru-RU"/>
        </w:rPr>
        <w:t xml:space="preserve">о </w:t>
      </w:r>
      <w:r w:rsidRPr="00E1564F">
        <w:rPr>
          <w:rFonts w:ascii="Times New Roman" w:hAnsi="Times New Roman"/>
          <w:sz w:val="32"/>
          <w:szCs w:val="32"/>
          <w:lang w:eastAsia="ru-RU"/>
        </w:rPr>
        <w:t xml:space="preserve">– отличное время </w:t>
      </w:r>
      <w:r>
        <w:rPr>
          <w:rFonts w:ascii="Times New Roman" w:hAnsi="Times New Roman"/>
          <w:sz w:val="32"/>
          <w:szCs w:val="32"/>
          <w:lang w:eastAsia="ru-RU"/>
        </w:rPr>
        <w:t xml:space="preserve">года </w:t>
      </w:r>
      <w:r w:rsidRPr="00E1564F">
        <w:rPr>
          <w:rFonts w:ascii="Times New Roman" w:hAnsi="Times New Roman"/>
          <w:sz w:val="32"/>
          <w:szCs w:val="32"/>
          <w:lang w:eastAsia="ru-RU"/>
        </w:rPr>
        <w:t xml:space="preserve">для катания на роликах, велосипеде или самокате. Но необходимо соблюдать определенные правила безопасного катания, чтобы прекрасная прогулка не закончилась в травмопункте. </w:t>
      </w:r>
    </w:p>
    <w:p w:rsidR="00A64E11" w:rsidRPr="00AB0F37" w:rsidRDefault="00A64E11" w:rsidP="00E1564F">
      <w:pPr>
        <w:spacing w:before="150" w:after="150" w:line="240" w:lineRule="auto"/>
        <w:ind w:left="-426" w:right="75"/>
        <w:jc w:val="center"/>
        <w:rPr>
          <w:rFonts w:ascii="Times New Roman" w:hAnsi="Times New Roman"/>
          <w:b/>
          <w:i/>
          <w:color w:val="FF0000"/>
          <w:sz w:val="44"/>
          <w:szCs w:val="44"/>
          <w:u w:val="single"/>
          <w:lang w:eastAsia="ru-RU"/>
        </w:rPr>
      </w:pPr>
      <w:r w:rsidRPr="00AB0F37">
        <w:rPr>
          <w:rFonts w:ascii="Times New Roman" w:hAnsi="Times New Roman"/>
          <w:b/>
          <w:i/>
          <w:color w:val="FF0000"/>
          <w:sz w:val="44"/>
          <w:szCs w:val="44"/>
          <w:u w:val="single"/>
          <w:lang w:eastAsia="ru-RU"/>
        </w:rPr>
        <w:t>Помните, необходимо:</w:t>
      </w:r>
    </w:p>
    <w:p w:rsidR="00A64E11" w:rsidRPr="00E1564F" w:rsidRDefault="00A64E11" w:rsidP="00E1564F">
      <w:pPr>
        <w:spacing w:before="150" w:after="150" w:line="240" w:lineRule="auto"/>
        <w:ind w:left="-426" w:right="75"/>
        <w:jc w:val="both"/>
        <w:rPr>
          <w:rFonts w:ascii="Times New Roman" w:hAnsi="Times New Roman"/>
          <w:sz w:val="32"/>
          <w:szCs w:val="32"/>
          <w:lang w:eastAsia="ru-RU"/>
        </w:rPr>
      </w:pPr>
      <w:r w:rsidRPr="00E1564F">
        <w:rPr>
          <w:rFonts w:ascii="Times New Roman" w:hAnsi="Times New Roman"/>
          <w:sz w:val="32"/>
          <w:szCs w:val="32"/>
          <w:lang w:eastAsia="ru-RU"/>
        </w:rPr>
        <w:t>1. Надевать защитный шлем, перчатки, щитки на руки и голени, наколенники и налокотники. Асфальт и тротуарная плитка очень твердые, и падение на них может завершиться переломом или сильным ушибом, а падают поначалу все, и даже профи не всегда могут победить гравитацию. Кататься без защиты – признак не крутизны, как кажется многим новичкам и, в частности, подросткам, желающим похвастаться перед сверстниками, а банальной глупости и отсутствия чувства самосохранения.</w:t>
      </w:r>
    </w:p>
    <w:p w:rsidR="00A64E11" w:rsidRPr="00E1564F" w:rsidRDefault="00A64E11" w:rsidP="00E1564F">
      <w:pPr>
        <w:spacing w:before="150" w:after="150" w:line="240" w:lineRule="auto"/>
        <w:ind w:left="-426" w:right="75"/>
        <w:jc w:val="both"/>
        <w:rPr>
          <w:rFonts w:ascii="Times New Roman" w:hAnsi="Times New Roman"/>
          <w:sz w:val="32"/>
          <w:szCs w:val="32"/>
          <w:lang w:eastAsia="ru-RU"/>
        </w:rPr>
      </w:pPr>
      <w:r w:rsidRPr="00E1564F">
        <w:rPr>
          <w:rFonts w:ascii="Times New Roman" w:hAnsi="Times New Roman"/>
          <w:sz w:val="32"/>
          <w:szCs w:val="32"/>
          <w:lang w:eastAsia="ru-RU"/>
        </w:rPr>
        <w:t>2. Не ездить на неисправном транспорте – шанс, что важная деталь отвалится прямо во время движения, и «водитель» полетит вверх тормашками вместе с железным конем, резко возрастает.</w:t>
      </w:r>
    </w:p>
    <w:p w:rsidR="00A64E11" w:rsidRPr="00E1564F" w:rsidRDefault="00A64E11" w:rsidP="00E1564F">
      <w:pPr>
        <w:spacing w:before="150" w:after="150" w:line="240" w:lineRule="auto"/>
        <w:ind w:left="-426" w:right="75"/>
        <w:jc w:val="both"/>
        <w:rPr>
          <w:rFonts w:ascii="Times New Roman" w:hAnsi="Times New Roman"/>
          <w:sz w:val="32"/>
          <w:szCs w:val="32"/>
          <w:lang w:eastAsia="ru-RU"/>
        </w:rPr>
      </w:pPr>
      <w:r w:rsidRPr="00E1564F">
        <w:rPr>
          <w:rFonts w:ascii="Times New Roman" w:hAnsi="Times New Roman"/>
          <w:sz w:val="32"/>
          <w:szCs w:val="32"/>
          <w:lang w:eastAsia="ru-RU"/>
        </w:rPr>
        <w:t>3. Не кататься в непосредственной близости от других велосипедистов, роллеров, скейтеров и «самокатеров», особенно, если еще мало опыта – легко налететь друг на друга и упасть вместе.</w:t>
      </w:r>
    </w:p>
    <w:p w:rsidR="00A64E11" w:rsidRDefault="00A64E11" w:rsidP="00E1564F">
      <w:pPr>
        <w:spacing w:before="150" w:after="150" w:line="408" w:lineRule="atLeast"/>
        <w:ind w:left="-426" w:right="75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http://pless.pnzreg.ru/files/pless_mokshan_pnzreg_ru/deti(2).jpg" style="width:333pt;height:250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">
            <v:imagedata r:id="rId4" o:title="" croptop="-235f" cropbottom="-322f" cropright="-99f"/>
            <o:lock v:ext="edit" aspectratio="f"/>
          </v:shape>
        </w:pict>
      </w:r>
    </w:p>
    <w:p w:rsidR="00A64E11" w:rsidRPr="00E1564F" w:rsidRDefault="00A64E11" w:rsidP="00E1564F">
      <w:pPr>
        <w:spacing w:before="150" w:after="150" w:line="408" w:lineRule="atLeast"/>
        <w:ind w:left="-426" w:right="75"/>
        <w:rPr>
          <w:rFonts w:ascii="Times New Roman" w:hAnsi="Times New Roman"/>
          <w:sz w:val="24"/>
          <w:szCs w:val="24"/>
          <w:lang w:eastAsia="ru-RU"/>
        </w:rPr>
      </w:pPr>
      <w:r w:rsidRPr="00E1564F">
        <w:rPr>
          <w:rFonts w:ascii="Times New Roman" w:hAnsi="Times New Roman"/>
          <w:sz w:val="32"/>
          <w:szCs w:val="32"/>
          <w:lang w:eastAsia="ru-RU"/>
        </w:rPr>
        <w:t>4. Научиться правильно группироваться при падении. Такое умение позволит сделать ваши ролле</w:t>
      </w:r>
      <w:r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Pr="00E1564F">
        <w:rPr>
          <w:rFonts w:ascii="Times New Roman" w:hAnsi="Times New Roman"/>
          <w:sz w:val="32"/>
          <w:szCs w:val="32"/>
          <w:lang w:eastAsia="ru-RU"/>
        </w:rPr>
        <w:t>- и велопрогулки менее травмоопасными, ведь, как уже было сказано, от встреч с твердыми поверхностями не застрахован никто.</w:t>
      </w:r>
    </w:p>
    <w:p w:rsidR="00A64E11" w:rsidRPr="00E1564F" w:rsidRDefault="00A64E11" w:rsidP="00E1564F">
      <w:pPr>
        <w:spacing w:before="150" w:after="150" w:line="408" w:lineRule="atLeast"/>
        <w:ind w:left="-426" w:right="75"/>
        <w:jc w:val="both"/>
        <w:rPr>
          <w:rFonts w:ascii="Times New Roman" w:hAnsi="Times New Roman"/>
          <w:sz w:val="32"/>
          <w:szCs w:val="32"/>
          <w:lang w:eastAsia="ru-RU"/>
        </w:rPr>
      </w:pPr>
      <w:r w:rsidRPr="00E1564F">
        <w:rPr>
          <w:rFonts w:ascii="Times New Roman" w:hAnsi="Times New Roman"/>
          <w:sz w:val="32"/>
          <w:szCs w:val="32"/>
          <w:lang w:eastAsia="ru-RU"/>
        </w:rPr>
        <w:t>5. Крепить на одежду светоотражающие элементы при езде в темное время суток или при плохой погоде: так одинокую фигуру лучше видно другим участникам движения, в частности, автомобилистам, что снижает вероятность столкновения.</w:t>
      </w:r>
    </w:p>
    <w:p w:rsidR="00A64E11" w:rsidRPr="00E1564F" w:rsidRDefault="00A64E11" w:rsidP="00E1564F">
      <w:pPr>
        <w:spacing w:before="150" w:after="150" w:line="408" w:lineRule="atLeast"/>
        <w:ind w:left="-426" w:right="75"/>
        <w:jc w:val="both"/>
        <w:rPr>
          <w:rFonts w:ascii="Times New Roman" w:hAnsi="Times New Roman"/>
          <w:sz w:val="32"/>
          <w:szCs w:val="32"/>
          <w:lang w:eastAsia="ru-RU"/>
        </w:rPr>
      </w:pPr>
      <w:r w:rsidRPr="00E1564F">
        <w:rPr>
          <w:rFonts w:ascii="Times New Roman" w:hAnsi="Times New Roman"/>
          <w:sz w:val="32"/>
          <w:szCs w:val="32"/>
          <w:lang w:eastAsia="ru-RU"/>
        </w:rPr>
        <w:t>6. Не баловаться во время движения: ездить вдвоем на одноместном велосипеде или самокате, не держаться за руль и т.п. Чем меньше опыт, тем аккуратнее следует вести себя на дороге. В противном случае падение или поломка транспорта вам практически обеспечены.</w:t>
      </w:r>
    </w:p>
    <w:p w:rsidR="00A64E11" w:rsidRDefault="00A64E11" w:rsidP="00E1564F">
      <w:pPr>
        <w:spacing w:before="150" w:after="150" w:line="408" w:lineRule="atLeast"/>
        <w:ind w:left="-426" w:right="75"/>
        <w:jc w:val="both"/>
        <w:rPr>
          <w:rFonts w:ascii="Times New Roman" w:hAnsi="Times New Roman"/>
          <w:sz w:val="32"/>
          <w:szCs w:val="32"/>
          <w:lang w:eastAsia="ru-RU"/>
        </w:rPr>
      </w:pPr>
      <w:r w:rsidRPr="00E1564F">
        <w:rPr>
          <w:rFonts w:ascii="Times New Roman" w:hAnsi="Times New Roman"/>
          <w:sz w:val="32"/>
          <w:szCs w:val="32"/>
          <w:lang w:eastAsia="ru-RU"/>
        </w:rPr>
        <w:t>7. Выполнять «финты» только на предназначенной или подходящей для этого площадке, но никак не на проезжей части, тротуаре или детской площадке, где играют несмышленые малыши. Этим вы обезопасите и себя от незапланированных приземлений, и невольных свидетелей ваших «выкрутасов» от попадания под колеса.</w:t>
      </w:r>
    </w:p>
    <w:p w:rsidR="00A64E11" w:rsidRPr="00E1564F" w:rsidRDefault="00A64E11" w:rsidP="00E1564F">
      <w:pPr>
        <w:spacing w:before="150" w:after="150" w:line="408" w:lineRule="atLeast"/>
        <w:ind w:left="-426" w:right="75"/>
        <w:jc w:val="center"/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3" o:spid="_x0000_i1026" type="#_x0000_t75" alt="http://student73.ru/wp-content/image/deti-katayutsya-skeytborde-video-2.jpg" style="width:448.5pt;height:28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">
            <v:imagedata r:id="rId5" o:title="" croptop="-210f" cropbottom="-320f" cropright="-58f"/>
            <o:lock v:ext="edit" aspectratio="f"/>
          </v:shape>
        </w:pict>
      </w:r>
    </w:p>
    <w:p w:rsidR="00A64E11" w:rsidRDefault="00A64E11" w:rsidP="00E1564F">
      <w:pPr>
        <w:spacing w:before="150" w:after="150" w:line="408" w:lineRule="atLeast"/>
        <w:ind w:left="-426" w:right="75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A64E11" w:rsidRDefault="00A64E11" w:rsidP="00E1564F">
      <w:pPr>
        <w:spacing w:before="150" w:after="150" w:line="408" w:lineRule="atLeast"/>
        <w:ind w:left="-426" w:right="75"/>
        <w:jc w:val="both"/>
        <w:rPr>
          <w:rFonts w:ascii="Times New Roman" w:hAnsi="Times New Roman"/>
          <w:sz w:val="32"/>
          <w:szCs w:val="32"/>
          <w:lang w:eastAsia="ru-RU"/>
        </w:rPr>
      </w:pPr>
      <w:r w:rsidRPr="00E1564F">
        <w:rPr>
          <w:rFonts w:ascii="Times New Roman" w:hAnsi="Times New Roman"/>
          <w:sz w:val="32"/>
          <w:szCs w:val="32"/>
          <w:lang w:eastAsia="ru-RU"/>
        </w:rPr>
        <w:t>8. Выучить правила дорожного движения. По закону, велосипедист – равноправный участник движения, как и автомобилист, и должен подчиняться правилам ПДД. Например, важно знать, как правильно показывать рукой, что хотите повернуть, как надо пересекать регулируемые перекрестки, по какой стороне дороги ехать. А вот роллеры приравнены к пешеходам и не должны появляться на проезжей части.</w:t>
      </w:r>
    </w:p>
    <w:p w:rsidR="00A64E11" w:rsidRPr="00E1564F" w:rsidRDefault="00A64E11" w:rsidP="008D028E">
      <w:pPr>
        <w:spacing w:before="150" w:after="150" w:line="408" w:lineRule="atLeast"/>
        <w:ind w:left="-426" w:right="75"/>
        <w:jc w:val="center"/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4" o:spid="_x0000_i1027" type="#_x0000_t75" alt="http://vtrende24.ru/files/uploads/blog/roliki/28877602339ed12e6b220b9f2cd6b169.jpg" style="width:478.5pt;height:30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AAAAAAAAAAAACnZl&#10;Y3RvckRhdGFib29sAQAAAABQZ1BzZW51bQAAAABQZ1BzAAAAAFBnUEMAAAAATGVmdFVudEYjUmx0&#10;AAAAAAAAAAAAAAAAVG9wIFVudEYjUmx0AAAAAAAAAAAAAAAAU2NsIFVudEYjUHJjQFkAAAAAAAA4&#10;QklNA+0AAAAAABAAYAAAAAEAAgBgAAAAAQACOEJJTQQmAAAAAAAOAAAAAAAAAAAAAD+AAAA4QklN&#10;BA0AAAAAAAQAAAB4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VQAAAAAUmdodGxvbmcAAALQ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">
            <v:imagedata r:id="rId6" o:title="" croptop="-195f" cropbottom="-298f" cropright="-82f"/>
            <o:lock v:ext="edit" aspectratio="f"/>
          </v:shape>
        </w:pict>
      </w:r>
    </w:p>
    <w:p w:rsidR="00A64E11" w:rsidRPr="00E1564F" w:rsidRDefault="00A64E11" w:rsidP="00E1564F">
      <w:pPr>
        <w:spacing w:before="150" w:after="150" w:line="408" w:lineRule="atLeast"/>
        <w:ind w:left="-426" w:right="75"/>
        <w:jc w:val="both"/>
        <w:rPr>
          <w:rFonts w:ascii="Times New Roman" w:hAnsi="Times New Roman"/>
          <w:sz w:val="32"/>
          <w:szCs w:val="32"/>
          <w:lang w:eastAsia="ru-RU"/>
        </w:rPr>
      </w:pPr>
      <w:r w:rsidRPr="00E1564F">
        <w:rPr>
          <w:rFonts w:ascii="Times New Roman" w:hAnsi="Times New Roman"/>
          <w:sz w:val="32"/>
          <w:szCs w:val="32"/>
          <w:lang w:eastAsia="ru-RU"/>
        </w:rPr>
        <w:t>9. Двигаясь по тротуару, ехать очень медленно, аккуратно объезжая пешеходов и предупреждая их о своем приближении. Для велосипедистов езда по тротуарам, вообще-то запрещена законом, но в большинстве случаев – это единственный способ безопасного передвижения в отсутствие специальных дорожек.</w:t>
      </w:r>
    </w:p>
    <w:p w:rsidR="00A64E11" w:rsidRPr="00E1564F" w:rsidRDefault="00A64E11" w:rsidP="00E1564F">
      <w:pPr>
        <w:spacing w:before="150" w:after="150" w:line="408" w:lineRule="atLeast"/>
        <w:ind w:left="-426" w:right="75"/>
        <w:jc w:val="both"/>
        <w:rPr>
          <w:rFonts w:ascii="Times New Roman" w:hAnsi="Times New Roman"/>
          <w:sz w:val="32"/>
          <w:szCs w:val="32"/>
          <w:lang w:eastAsia="ru-RU"/>
        </w:rPr>
      </w:pPr>
      <w:r w:rsidRPr="00E1564F">
        <w:rPr>
          <w:rFonts w:ascii="Times New Roman" w:hAnsi="Times New Roman"/>
          <w:sz w:val="32"/>
          <w:szCs w:val="32"/>
          <w:lang w:eastAsia="ru-RU"/>
        </w:rPr>
        <w:t>10. Быть предельно внимательным, чтобы ничто не застало врасплох и не заставило потерять равновесие, и отправиться на «свидание» с асфальтом. Таким фактором могут стать и машина, выезжающая из двора, и выскочивший под колеса ребенок или собака, и просто громкий звук.</w:t>
      </w:r>
    </w:p>
    <w:p w:rsidR="00A64E11" w:rsidRDefault="00A64E11">
      <w:pPr>
        <w:ind w:left="-426"/>
      </w:pPr>
      <w:bookmarkStart w:id="0" w:name="_GoBack"/>
      <w:bookmarkEnd w:id="0"/>
    </w:p>
    <w:sectPr w:rsidR="00A64E11" w:rsidSect="00982213">
      <w:pgSz w:w="11906" w:h="16838"/>
      <w:pgMar w:top="1134" w:right="991" w:bottom="1134" w:left="1276" w:header="708" w:footer="708" w:gutter="0"/>
      <w:pgBorders w:offsetFrom="page">
        <w:top w:val="dashDotStroked" w:sz="24" w:space="24" w:color="0000FF"/>
        <w:left w:val="dashDotStroked" w:sz="24" w:space="24" w:color="0000FF"/>
        <w:bottom w:val="dashDotStroked" w:sz="24" w:space="24" w:color="0000FF"/>
        <w:right w:val="dashDotStroked" w:sz="24" w:space="24" w:color="0000FF"/>
      </w:pgBorders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564F"/>
    <w:rsid w:val="00127E05"/>
    <w:rsid w:val="001F0322"/>
    <w:rsid w:val="0022256C"/>
    <w:rsid w:val="0023322C"/>
    <w:rsid w:val="00296764"/>
    <w:rsid w:val="003E3B66"/>
    <w:rsid w:val="00424C1A"/>
    <w:rsid w:val="004B67C9"/>
    <w:rsid w:val="005E47F7"/>
    <w:rsid w:val="00667F28"/>
    <w:rsid w:val="006754D4"/>
    <w:rsid w:val="006A3D6D"/>
    <w:rsid w:val="007C2A3C"/>
    <w:rsid w:val="008D028E"/>
    <w:rsid w:val="00933BE8"/>
    <w:rsid w:val="00982213"/>
    <w:rsid w:val="00A64E11"/>
    <w:rsid w:val="00AB0F37"/>
    <w:rsid w:val="00AE7BE7"/>
    <w:rsid w:val="00C45C77"/>
    <w:rsid w:val="00CA613E"/>
    <w:rsid w:val="00E1564F"/>
    <w:rsid w:val="00E76FBB"/>
    <w:rsid w:val="00E9006A"/>
    <w:rsid w:val="00FC0953"/>
    <w:rsid w:val="00FC3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7C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15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56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977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38</TotalTime>
  <Pages>3</Pages>
  <Words>458</Words>
  <Characters>2611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admin</cp:lastModifiedBy>
  <cp:revision>8</cp:revision>
  <cp:lastPrinted>2017-05-11T18:13:00Z</cp:lastPrinted>
  <dcterms:created xsi:type="dcterms:W3CDTF">2017-05-10T07:54:00Z</dcterms:created>
  <dcterms:modified xsi:type="dcterms:W3CDTF">2021-06-23T09:03:00Z</dcterms:modified>
</cp:coreProperties>
</file>